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293" w:type="pct"/>
        <w:tblInd w:w="-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0"/>
        <w:gridCol w:w="3838"/>
      </w:tblGrid>
      <w:tr w:rsidR="00A929C7" w14:paraId="40E9CE64" w14:textId="77777777" w:rsidTr="00B12E68">
        <w:trPr>
          <w:trHeight w:val="14040"/>
        </w:trPr>
        <w:tc>
          <w:tcPr>
            <w:tcW w:w="7290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0C97F742" w14:textId="60B5905E" w:rsidR="00874975" w:rsidRPr="00725806" w:rsidRDefault="00725806" w:rsidP="00AA20FE">
            <w:pPr>
              <w:spacing w:line="180" w:lineRule="auto"/>
              <w:contextualSpacing/>
              <w:rPr>
                <w:rFonts w:ascii="Franklin Gothic Demi" w:hAnsi="Franklin Gothic Demi"/>
                <w:color w:val="002060"/>
              </w:rPr>
            </w:pPr>
            <w:r w:rsidRPr="004B064F">
              <w:rPr>
                <w:noProof/>
                <w:color w:val="002060"/>
                <w:sz w:val="184"/>
                <w:szCs w:val="184"/>
              </w:rPr>
              <w:drawing>
                <wp:anchor distT="0" distB="0" distL="114300" distR="114300" simplePos="0" relativeHeight="251659264" behindDoc="0" locked="0" layoutInCell="1" allowOverlap="1" wp14:anchorId="23B9887F" wp14:editId="10A794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00" cy="1645285"/>
                  <wp:effectExtent l="0" t="0" r="0" b="0"/>
                  <wp:wrapSquare wrapText="bothSides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064F">
              <w:rPr>
                <w:rFonts w:ascii="Franklin Gothic Demi" w:hAnsi="Franklin Gothic Demi"/>
                <w:color w:val="002060"/>
                <w:sz w:val="184"/>
                <w:szCs w:val="184"/>
              </w:rPr>
              <w:t>LUNCH</w:t>
            </w:r>
            <w:r w:rsidRPr="00725806">
              <w:rPr>
                <w:rFonts w:ascii="Franklin Gothic Demi" w:hAnsi="Franklin Gothic Demi"/>
                <w:color w:val="002060"/>
                <w:sz w:val="192"/>
                <w:szCs w:val="192"/>
              </w:rPr>
              <w:t xml:space="preserve"> </w:t>
            </w:r>
            <w:r w:rsidRPr="00725806">
              <w:rPr>
                <w:rFonts w:ascii="Franklin Gothic Demi" w:hAnsi="Franklin Gothic Demi"/>
                <w:color w:val="000000" w:themeColor="text1"/>
                <w:sz w:val="142"/>
                <w:szCs w:val="142"/>
              </w:rPr>
              <w:t xml:space="preserve">&amp; </w:t>
            </w:r>
            <w:r w:rsidRPr="00F970A1">
              <w:rPr>
                <w:rFonts w:ascii="Franklin Gothic Demi" w:hAnsi="Franklin Gothic Demi"/>
                <w:color w:val="85130C"/>
                <w:sz w:val="142"/>
                <w:szCs w:val="142"/>
              </w:rPr>
              <w:t>LEARN</w:t>
            </w:r>
          </w:p>
          <w:p w14:paraId="1001270A" w14:textId="4BAC7015" w:rsidR="00851221" w:rsidRPr="001E335A" w:rsidRDefault="00E27807" w:rsidP="00F144E9">
            <w:pPr>
              <w:pStyle w:val="Title"/>
              <w:spacing w:before="0" w:after="120"/>
              <w:ind w:left="-173"/>
              <w:contextualSpacing w:val="0"/>
              <w:jc w:val="center"/>
              <w:rPr>
                <w:rFonts w:ascii="Verdana" w:hAnsi="Verdana"/>
                <w:color w:val="0062AC"/>
                <w:sz w:val="44"/>
                <w:szCs w:val="44"/>
              </w:rPr>
            </w:pPr>
            <w:r w:rsidRPr="001E335A">
              <w:rPr>
                <w:rFonts w:ascii="Verdana" w:hAnsi="Verdana"/>
                <w:caps w:val="0"/>
                <w:color w:val="0062AC"/>
                <w:sz w:val="44"/>
                <w:szCs w:val="44"/>
              </w:rPr>
              <w:t>Know Your Voting Rights</w:t>
            </w:r>
            <w:r w:rsidR="00173E27" w:rsidRPr="001E335A">
              <w:rPr>
                <w:rFonts w:ascii="Verdana" w:hAnsi="Verdana"/>
                <w:caps w:val="0"/>
                <w:color w:val="0062AC"/>
                <w:sz w:val="44"/>
                <w:szCs w:val="44"/>
              </w:rPr>
              <w:t xml:space="preserve"> Zoom Webinar</w:t>
            </w:r>
          </w:p>
          <w:p w14:paraId="44122DC9" w14:textId="611A7D0C" w:rsidR="00EA1A6F" w:rsidRPr="00B965E6" w:rsidRDefault="00E27807" w:rsidP="00ED7D2C">
            <w:pPr>
              <w:spacing w:after="240" w:line="276" w:lineRule="auto"/>
              <w:jc w:val="center"/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</w:pPr>
            <w:r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 xml:space="preserve">Sept. 9, </w:t>
            </w:r>
            <w:proofErr w:type="gramStart"/>
            <w:r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2025</w:t>
            </w:r>
            <w:proofErr w:type="gramEnd"/>
            <w:r w:rsidR="00D81996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 xml:space="preserve"> </w:t>
            </w:r>
            <w:r w:rsidR="004B064F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 xml:space="preserve">| </w:t>
            </w:r>
            <w:r w:rsidR="00D81996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1</w:t>
            </w:r>
            <w:r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1</w:t>
            </w:r>
            <w:r w:rsidR="00851221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:</w:t>
            </w:r>
            <w:r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3</w:t>
            </w:r>
            <w:r w:rsidR="00851221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0 – 1</w:t>
            </w:r>
            <w:r w:rsidR="00D316C0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2:</w:t>
            </w:r>
            <w:r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30</w:t>
            </w:r>
            <w:r w:rsidR="00851221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 xml:space="preserve"> </w:t>
            </w:r>
            <w:r w:rsidR="00D81996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p</w:t>
            </w:r>
            <w:r w:rsidR="00851221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.</w:t>
            </w:r>
            <w:r w:rsidR="00D81996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m</w:t>
            </w:r>
            <w:r w:rsidR="00851221" w:rsidRPr="00B965E6">
              <w:rPr>
                <w:rFonts w:ascii="Verdana" w:hAnsi="Verdana" w:cstheme="minorHAnsi"/>
                <w:b/>
                <w:bCs/>
                <w:color w:val="002060"/>
                <w:sz w:val="30"/>
                <w:szCs w:val="30"/>
              </w:rPr>
              <w:t>.</w:t>
            </w:r>
          </w:p>
          <w:p w14:paraId="30D072CD" w14:textId="30A363F7" w:rsidR="00851221" w:rsidRPr="00F144E9" w:rsidRDefault="00E27807" w:rsidP="00D64A70">
            <w:pPr>
              <w:spacing w:after="120" w:line="276" w:lineRule="auto"/>
              <w:ind w:left="180"/>
              <w:rPr>
                <w:rFonts w:ascii="Verdana" w:hAnsi="Verdana"/>
                <w:b/>
                <w:bCs/>
                <w:color w:val="002060"/>
              </w:rPr>
            </w:pPr>
            <w:r w:rsidRPr="00F144E9">
              <w:rPr>
                <w:rFonts w:ascii="Verdana" w:hAnsi="Verdana"/>
                <w:b/>
                <w:bCs/>
                <w:color w:val="002060"/>
              </w:rPr>
              <w:t>Celebrate Disability Voting Rights Week by joining us for a panel discussion.</w:t>
            </w:r>
            <w:r w:rsidR="001E335A" w:rsidRPr="00F144E9">
              <w:rPr>
                <w:rFonts w:ascii="Verdana" w:hAnsi="Verdana"/>
                <w:b/>
                <w:bCs/>
                <w:color w:val="002060"/>
              </w:rPr>
              <w:t xml:space="preserve"> </w:t>
            </w:r>
            <w:r w:rsidRPr="00F144E9">
              <w:rPr>
                <w:rFonts w:ascii="Verdana" w:hAnsi="Verdana"/>
                <w:b/>
                <w:bCs/>
                <w:color w:val="002060"/>
              </w:rPr>
              <w:t xml:space="preserve">Panelists include a clerk, poll worker, self-advocate, </w:t>
            </w:r>
            <w:r w:rsidR="001E335A" w:rsidRPr="00F144E9">
              <w:rPr>
                <w:rFonts w:ascii="Verdana" w:hAnsi="Verdana"/>
                <w:b/>
                <w:bCs/>
                <w:color w:val="002060"/>
              </w:rPr>
              <w:br/>
            </w:r>
            <w:r w:rsidRPr="00F144E9">
              <w:rPr>
                <w:rFonts w:ascii="Verdana" w:hAnsi="Verdana"/>
                <w:b/>
                <w:bCs/>
                <w:color w:val="002060"/>
              </w:rPr>
              <w:t>and an expert on guardianship.</w:t>
            </w:r>
            <w:r w:rsidR="001E335A" w:rsidRPr="00F144E9">
              <w:rPr>
                <w:rFonts w:ascii="Verdana" w:hAnsi="Verdana"/>
                <w:b/>
                <w:bCs/>
                <w:color w:val="002060"/>
              </w:rPr>
              <w:t xml:space="preserve"> </w:t>
            </w:r>
            <w:r w:rsidR="009A4C78" w:rsidRPr="00F144E9">
              <w:rPr>
                <w:rFonts w:ascii="Verdana" w:hAnsi="Verdana"/>
                <w:b/>
                <w:bCs/>
                <w:color w:val="002060"/>
              </w:rPr>
              <w:t xml:space="preserve">We’ll discuss: </w:t>
            </w:r>
          </w:p>
          <w:p w14:paraId="4BA58190" w14:textId="5F5C18D7" w:rsidR="00E80427" w:rsidRPr="00F144E9" w:rsidRDefault="009A4C78" w:rsidP="00ED7D2C">
            <w:pPr>
              <w:pStyle w:val="ListParagraph"/>
              <w:numPr>
                <w:ilvl w:val="0"/>
                <w:numId w:val="11"/>
              </w:numPr>
              <w:spacing w:after="60" w:line="276" w:lineRule="auto"/>
              <w:ind w:left="728"/>
              <w:contextualSpacing w:val="0"/>
              <w:rPr>
                <w:rFonts w:ascii="Verdana" w:hAnsi="Verdana"/>
                <w:color w:val="002060"/>
              </w:rPr>
            </w:pPr>
            <w:r w:rsidRPr="00F144E9">
              <w:rPr>
                <w:rFonts w:ascii="Verdana" w:hAnsi="Verdana"/>
                <w:color w:val="002060"/>
              </w:rPr>
              <w:t>Your voting rights</w:t>
            </w:r>
          </w:p>
          <w:p w14:paraId="2E8C0BD5" w14:textId="01CB03B2" w:rsidR="00E80427" w:rsidRPr="00F144E9" w:rsidRDefault="009A4C78" w:rsidP="00ED7D2C">
            <w:pPr>
              <w:pStyle w:val="ListParagraph"/>
              <w:numPr>
                <w:ilvl w:val="0"/>
                <w:numId w:val="11"/>
              </w:numPr>
              <w:spacing w:after="60" w:line="276" w:lineRule="auto"/>
              <w:ind w:left="728"/>
              <w:contextualSpacing w:val="0"/>
              <w:rPr>
                <w:rFonts w:ascii="Verdana" w:hAnsi="Verdana"/>
                <w:color w:val="002060"/>
              </w:rPr>
            </w:pPr>
            <w:r w:rsidRPr="00F144E9">
              <w:rPr>
                <w:rFonts w:ascii="Verdana" w:hAnsi="Verdana"/>
                <w:color w:val="002060"/>
              </w:rPr>
              <w:t>Basics of voting and guardianship</w:t>
            </w:r>
            <w:r w:rsidR="00173E27" w:rsidRPr="00F144E9">
              <w:rPr>
                <w:rFonts w:ascii="Verdana" w:hAnsi="Verdana"/>
                <w:color w:val="002060"/>
              </w:rPr>
              <w:t>,</w:t>
            </w:r>
            <w:r w:rsidRPr="00F144E9">
              <w:rPr>
                <w:rFonts w:ascii="Verdana" w:hAnsi="Verdana"/>
                <w:color w:val="002060"/>
              </w:rPr>
              <w:t xml:space="preserve"> and how to get your voting rights back</w:t>
            </w:r>
          </w:p>
          <w:p w14:paraId="7377F638" w14:textId="60FCA767" w:rsidR="00D316C0" w:rsidRPr="00F144E9" w:rsidRDefault="00E80427" w:rsidP="00ED7D2C">
            <w:pPr>
              <w:pStyle w:val="ListParagraph"/>
              <w:numPr>
                <w:ilvl w:val="0"/>
                <w:numId w:val="11"/>
              </w:numPr>
              <w:spacing w:after="60" w:line="276" w:lineRule="auto"/>
              <w:ind w:left="728"/>
              <w:contextualSpacing w:val="0"/>
              <w:rPr>
                <w:rFonts w:ascii="Verdana" w:hAnsi="Verdana"/>
                <w:color w:val="002060"/>
              </w:rPr>
            </w:pPr>
            <w:r w:rsidRPr="00F144E9">
              <w:rPr>
                <w:rFonts w:ascii="Verdana" w:hAnsi="Verdana"/>
                <w:color w:val="002060"/>
              </w:rPr>
              <w:t>Personal stories from voters with disabilities</w:t>
            </w:r>
            <w:r w:rsidR="00D316C0" w:rsidRPr="00F144E9">
              <w:rPr>
                <w:rFonts w:ascii="Verdana" w:hAnsi="Verdana"/>
                <w:color w:val="002060"/>
              </w:rPr>
              <w:t xml:space="preserve"> </w:t>
            </w:r>
          </w:p>
          <w:p w14:paraId="01A9E577" w14:textId="7300D4F1" w:rsidR="00874975" w:rsidRPr="00F144E9" w:rsidRDefault="00E80427" w:rsidP="00ED7D2C">
            <w:pPr>
              <w:pStyle w:val="ListParagraph"/>
              <w:numPr>
                <w:ilvl w:val="0"/>
                <w:numId w:val="11"/>
              </w:numPr>
              <w:spacing w:after="240" w:line="276" w:lineRule="auto"/>
              <w:ind w:left="728"/>
              <w:contextualSpacing w:val="0"/>
              <w:rPr>
                <w:rFonts w:ascii="Verdana" w:hAnsi="Verdana"/>
                <w:color w:val="002060"/>
              </w:rPr>
            </w:pPr>
            <w:r w:rsidRPr="00F144E9">
              <w:rPr>
                <w:rFonts w:ascii="Verdana" w:hAnsi="Verdana"/>
                <w:color w:val="002060"/>
              </w:rPr>
              <w:t>What to do if you have a problem at the polls</w:t>
            </w:r>
            <w:r w:rsidR="00F86A5F" w:rsidRPr="00F144E9">
              <w:rPr>
                <w:rFonts w:ascii="Verdana" w:hAnsi="Verdana"/>
                <w:color w:val="002060"/>
              </w:rPr>
              <w:t>, and more!</w:t>
            </w:r>
          </w:p>
          <w:p w14:paraId="596458EC" w14:textId="4D9345BE" w:rsidR="00173E27" w:rsidRPr="00F144E9" w:rsidRDefault="00173E27" w:rsidP="00173E27">
            <w:pPr>
              <w:spacing w:after="240" w:line="276" w:lineRule="auto"/>
              <w:rPr>
                <w:rFonts w:ascii="Verdana" w:hAnsi="Verdana"/>
                <w:color w:val="002060"/>
              </w:rPr>
            </w:pPr>
            <w:r w:rsidRPr="00F144E9">
              <w:rPr>
                <w:rFonts w:ascii="Verdana" w:hAnsi="Verdana"/>
                <w:b/>
                <w:bCs/>
                <w:color w:val="002060"/>
              </w:rPr>
              <w:t>Intended Audience:</w:t>
            </w:r>
            <w:r w:rsidRPr="00F144E9">
              <w:rPr>
                <w:rFonts w:ascii="Verdana" w:hAnsi="Verdana"/>
                <w:color w:val="002060"/>
              </w:rPr>
              <w:t xml:space="preserve"> municipal clerks, people with disabilities</w:t>
            </w:r>
            <w:r w:rsidR="00B965E6" w:rsidRPr="00F144E9">
              <w:rPr>
                <w:rFonts w:ascii="Verdana" w:hAnsi="Verdana"/>
                <w:color w:val="002060"/>
              </w:rPr>
              <w:t>, caregivers, service p</w:t>
            </w:r>
            <w:r w:rsidRPr="00F144E9">
              <w:rPr>
                <w:rFonts w:ascii="Verdana" w:hAnsi="Verdana"/>
                <w:color w:val="002060"/>
              </w:rPr>
              <w:t>roviders</w:t>
            </w:r>
            <w:r w:rsidR="00B965E6" w:rsidRPr="00F144E9">
              <w:rPr>
                <w:rFonts w:ascii="Verdana" w:hAnsi="Verdana"/>
                <w:color w:val="002060"/>
              </w:rPr>
              <w:t xml:space="preserve">, municipal and county clerks, elected and appointed officials, </w:t>
            </w:r>
            <w:r w:rsidR="00F144E9">
              <w:rPr>
                <w:rFonts w:ascii="Verdana" w:hAnsi="Verdana"/>
                <w:color w:val="002060"/>
              </w:rPr>
              <w:br/>
            </w:r>
            <w:r w:rsidR="00B965E6" w:rsidRPr="00F144E9">
              <w:rPr>
                <w:rFonts w:ascii="Verdana" w:hAnsi="Verdana"/>
                <w:color w:val="002060"/>
              </w:rPr>
              <w:t xml:space="preserve">and media. </w:t>
            </w:r>
          </w:p>
          <w:p w14:paraId="3D0472AE" w14:textId="24ABC2B4" w:rsidR="005626BE" w:rsidRPr="00F144E9" w:rsidRDefault="00D81996" w:rsidP="00173E27">
            <w:pPr>
              <w:spacing w:line="276" w:lineRule="auto"/>
              <w:rPr>
                <w:rFonts w:asciiTheme="majorHAnsi" w:hAnsiTheme="majorHAnsi" w:cstheme="majorHAnsi"/>
                <w:color w:val="002060"/>
                <w:spacing w:val="8"/>
                <w:position w:val="8"/>
              </w:rPr>
            </w:pPr>
            <w:r w:rsidRPr="00F144E9">
              <w:rPr>
                <w:rFonts w:ascii="Verdana" w:hAnsi="Verdana"/>
                <w:b/>
                <w:bCs/>
                <w:color w:val="002060"/>
                <w:position w:val="8"/>
              </w:rPr>
              <w:t>Regist</w:t>
            </w:r>
            <w:r w:rsidR="00973FB1" w:rsidRPr="00F144E9">
              <w:rPr>
                <w:rFonts w:ascii="Verdana" w:hAnsi="Verdana"/>
                <w:b/>
                <w:bCs/>
                <w:color w:val="002060"/>
                <w:position w:val="8"/>
              </w:rPr>
              <w:t>er at</w:t>
            </w:r>
            <w:proofErr w:type="gramStart"/>
            <w:r w:rsidR="00173E27" w:rsidRPr="00F144E9">
              <w:rPr>
                <w:rFonts w:ascii="Verdana" w:hAnsi="Verdana"/>
                <w:b/>
                <w:bCs/>
                <w:color w:val="002060"/>
                <w:position w:val="8"/>
              </w:rPr>
              <w:t>:</w:t>
            </w:r>
            <w:r w:rsidR="001E335A" w:rsidRPr="00F144E9">
              <w:rPr>
                <w:rFonts w:ascii="Verdana" w:hAnsi="Verdana"/>
                <w:b/>
                <w:bCs/>
                <w:color w:val="002060"/>
                <w:position w:val="8"/>
              </w:rPr>
              <w:t xml:space="preserve"> </w:t>
            </w:r>
            <w:r w:rsidR="00867B4C" w:rsidRPr="00867B4C">
              <w:rPr>
                <w:rFonts w:ascii="Verdana" w:hAnsi="Verdana"/>
                <w:b/>
                <w:bCs/>
                <w:color w:val="FF0000"/>
                <w:sz w:val="2"/>
                <w:szCs w:val="2"/>
                <w:u w:val="single"/>
              </w:rPr>
              <w:t xml:space="preserve"> </w:t>
            </w:r>
            <w:r w:rsidR="00173E27" w:rsidRPr="00F144E9">
              <w:rPr>
                <w:rFonts w:ascii="Verdana" w:hAnsi="Verdana"/>
                <w:b/>
                <w:bCs/>
                <w:color w:val="C00000"/>
                <w:position w:val="8"/>
                <w:u w:val="single"/>
              </w:rPr>
              <w:t>bit.ly</w:t>
            </w:r>
            <w:proofErr w:type="gramEnd"/>
            <w:r w:rsidR="00173E27" w:rsidRPr="00F144E9">
              <w:rPr>
                <w:rFonts w:ascii="Verdana" w:hAnsi="Verdana"/>
                <w:b/>
                <w:bCs/>
                <w:color w:val="C00000"/>
                <w:position w:val="8"/>
                <w:u w:val="single"/>
              </w:rPr>
              <w:t>/</w:t>
            </w:r>
            <w:proofErr w:type="spellStart"/>
            <w:r w:rsidR="00173E27" w:rsidRPr="00F144E9">
              <w:rPr>
                <w:rFonts w:ascii="Verdana" w:hAnsi="Verdana"/>
                <w:b/>
                <w:bCs/>
                <w:color w:val="C00000"/>
                <w:position w:val="8"/>
                <w:u w:val="single"/>
              </w:rPr>
              <w:t>DisabilityVotingRightsWeek</w:t>
            </w:r>
            <w:proofErr w:type="spellEnd"/>
          </w:p>
          <w:p w14:paraId="36985491" w14:textId="77777777" w:rsidR="00F144E9" w:rsidRDefault="00F86A5F" w:rsidP="00F144E9">
            <w:pPr>
              <w:spacing w:after="60" w:line="276" w:lineRule="auto"/>
              <w:jc w:val="center"/>
              <w:rPr>
                <w:rFonts w:ascii="Verdana" w:hAnsi="Verdana" w:cstheme="majorHAnsi"/>
                <w:color w:val="002060"/>
                <w:spacing w:val="8"/>
                <w:position w:val="8"/>
              </w:rPr>
            </w:pPr>
            <w:r w:rsidRPr="00F144E9">
              <w:rPr>
                <w:rFonts w:ascii="Verdana" w:hAnsi="Verdana" w:cstheme="majorHAnsi"/>
                <w:color w:val="002060"/>
                <w:spacing w:val="8"/>
                <w:position w:val="8"/>
              </w:rPr>
              <w:t xml:space="preserve">Or scan the </w:t>
            </w:r>
            <w:r w:rsidR="004B064F" w:rsidRPr="00F144E9">
              <w:rPr>
                <w:rFonts w:ascii="Verdana" w:hAnsi="Verdana" w:cstheme="majorHAnsi"/>
                <w:color w:val="002060"/>
                <w:spacing w:val="8"/>
                <w:position w:val="8"/>
              </w:rPr>
              <w:t xml:space="preserve">QR </w:t>
            </w:r>
            <w:r w:rsidRPr="00F144E9">
              <w:rPr>
                <w:rFonts w:ascii="Verdana" w:hAnsi="Verdana" w:cstheme="majorHAnsi"/>
                <w:color w:val="002060"/>
                <w:spacing w:val="8"/>
                <w:position w:val="8"/>
              </w:rPr>
              <w:t>code</w:t>
            </w:r>
            <w:r w:rsidR="001E335A" w:rsidRPr="00F144E9">
              <w:rPr>
                <w:rFonts w:ascii="Verdana" w:hAnsi="Verdana" w:cstheme="majorHAnsi"/>
                <w:color w:val="002060"/>
                <w:spacing w:val="8"/>
                <w:position w:val="8"/>
              </w:rPr>
              <w:t>:</w:t>
            </w:r>
          </w:p>
          <w:p w14:paraId="104E27C0" w14:textId="1F3104F8" w:rsidR="001E335A" w:rsidRPr="001E335A" w:rsidRDefault="001E335A" w:rsidP="00F144E9">
            <w:pPr>
              <w:spacing w:after="0" w:line="276" w:lineRule="auto"/>
              <w:jc w:val="center"/>
              <w:rPr>
                <w:rFonts w:ascii="Verdana" w:hAnsi="Verdana" w:cstheme="majorHAnsi"/>
                <w:color w:val="002060"/>
                <w:spacing w:val="8"/>
                <w:position w:val="8"/>
                <w:sz w:val="27"/>
                <w:szCs w:val="27"/>
              </w:rPr>
            </w:pPr>
            <w:r w:rsidRPr="001E335A">
              <w:rPr>
                <w:rFonts w:ascii="Verdana" w:hAnsi="Verdana"/>
                <w:b/>
                <w:bCs/>
                <w:noProof/>
                <w:color w:val="002060"/>
                <w:position w:val="8"/>
                <w:sz w:val="27"/>
                <w:szCs w:val="27"/>
              </w:rPr>
              <w:drawing>
                <wp:inline distT="0" distB="0" distL="0" distR="0" wp14:anchorId="736A0779" wp14:editId="2BAD7CF3">
                  <wp:extent cx="1495425" cy="1495425"/>
                  <wp:effectExtent l="0" t="0" r="9525" b="9525"/>
                  <wp:docPr id="1531040897" name="Picture 1" descr="Scannable QR code for webinar regi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040897" name="Picture 1" descr="Scannable QR code for webinar registration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left w:val="triple" w:sz="12" w:space="0" w:color="FFFFFF" w:themeColor="background1"/>
            </w:tcBorders>
          </w:tcPr>
          <w:tbl>
            <w:tblPr>
              <w:tblW w:w="3744" w:type="dxa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le for right side layout"/>
            </w:tblPr>
            <w:tblGrid>
              <w:gridCol w:w="3744"/>
            </w:tblGrid>
            <w:tr w:rsidR="00A929C7" w:rsidRPr="007A26A0" w14:paraId="705873B8" w14:textId="77777777" w:rsidTr="004B064F">
              <w:trPr>
                <w:trHeight w:hRule="exact" w:val="9180"/>
              </w:trPr>
              <w:tc>
                <w:tcPr>
                  <w:tcW w:w="3744" w:type="dxa"/>
                  <w:tcBorders>
                    <w:top w:val="nil"/>
                    <w:bottom w:val="triple" w:sz="12" w:space="0" w:color="FFFFFF" w:themeColor="background1"/>
                  </w:tcBorders>
                  <w:shd w:val="clear" w:color="auto" w:fill="002060"/>
                  <w:tcMar>
                    <w:top w:w="1440" w:type="dxa"/>
                    <w:left w:w="144" w:type="dxa"/>
                    <w:right w:w="144" w:type="dxa"/>
                  </w:tcMar>
                </w:tcPr>
                <w:p w14:paraId="14979C00" w14:textId="44FD1D6B" w:rsidR="007A26A0" w:rsidRDefault="005626BE" w:rsidP="004B064F">
                  <w:pPr>
                    <w:pStyle w:val="Heading2"/>
                    <w:spacing w:after="360" w:line="288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>ASL Interpreters will be available.</w:t>
                  </w:r>
                </w:p>
                <w:p w14:paraId="528D95C5" w14:textId="1CA57E55" w:rsidR="00441760" w:rsidRPr="007A26A0" w:rsidRDefault="00441760" w:rsidP="00711B12">
                  <w:pPr>
                    <w:pStyle w:val="Heading2"/>
                    <w:spacing w:after="360" w:line="288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>To request</w:t>
                  </w:r>
                  <w:r w:rsidR="005626BE" w:rsidRPr="007A26A0">
                    <w:rPr>
                      <w:rFonts w:ascii="Verdana" w:hAnsi="Verdana"/>
                      <w:sz w:val="28"/>
                      <w:szCs w:val="28"/>
                    </w:rPr>
                    <w:t xml:space="preserve"> additional</w:t>
                  </w:r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>accommodations</w:t>
                  </w:r>
                  <w:proofErr w:type="gramEnd"/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 xml:space="preserve">, </w:t>
                  </w:r>
                  <w:r w:rsidRPr="00711B12">
                    <w:rPr>
                      <w:rFonts w:ascii="Verdana" w:hAnsi="Verdana"/>
                      <w:b w:val="0"/>
                      <w:bCs w:val="0"/>
                      <w:sz w:val="28"/>
                      <w:szCs w:val="28"/>
                    </w:rPr>
                    <w:t xml:space="preserve">please register </w:t>
                  </w:r>
                  <w:r w:rsidR="00134154" w:rsidRPr="00711B12">
                    <w:rPr>
                      <w:rFonts w:ascii="Verdana" w:hAnsi="Verdana"/>
                      <w:b w:val="0"/>
                      <w:bCs w:val="0"/>
                      <w:sz w:val="28"/>
                      <w:szCs w:val="28"/>
                    </w:rPr>
                    <w:t>as soon as possible</w:t>
                  </w:r>
                  <w:r w:rsidRPr="00711B12">
                    <w:rPr>
                      <w:rFonts w:ascii="Verdana" w:hAnsi="Verdana"/>
                      <w:b w:val="0"/>
                      <w:bCs w:val="0"/>
                      <w:sz w:val="28"/>
                      <w:szCs w:val="28"/>
                    </w:rPr>
                    <w:t xml:space="preserve"> and include that </w:t>
                  </w:r>
                  <w:r w:rsidR="0047795F">
                    <w:rPr>
                      <w:rFonts w:ascii="Verdana" w:hAnsi="Verdana"/>
                      <w:b w:val="0"/>
                      <w:bCs w:val="0"/>
                      <w:sz w:val="28"/>
                      <w:szCs w:val="28"/>
                    </w:rPr>
                    <w:t>in</w:t>
                  </w:r>
                  <w:r w:rsidRPr="00711B12">
                    <w:rPr>
                      <w:rFonts w:ascii="Verdana" w:hAnsi="Verdana"/>
                      <w:b w:val="0"/>
                      <w:bCs w:val="0"/>
                      <w:sz w:val="28"/>
                      <w:szCs w:val="28"/>
                    </w:rPr>
                    <w:t xml:space="preserve"> your request.</w:t>
                  </w:r>
                </w:p>
                <w:p w14:paraId="7CED7F21" w14:textId="7E904B36" w:rsidR="00134154" w:rsidRPr="007A26A0" w:rsidRDefault="00D14484" w:rsidP="00711B12">
                  <w:pPr>
                    <w:pStyle w:val="Heading2"/>
                    <w:rPr>
                      <w:rFonts w:ascii="Verdana" w:hAnsi="Verdana"/>
                      <w:sz w:val="28"/>
                      <w:szCs w:val="28"/>
                    </w:rPr>
                  </w:pPr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 xml:space="preserve">Send questions </w:t>
                  </w:r>
                  <w:r w:rsidR="00711B12">
                    <w:rPr>
                      <w:rFonts w:ascii="Verdana" w:hAnsi="Verdana"/>
                      <w:sz w:val="28"/>
                      <w:szCs w:val="28"/>
                    </w:rPr>
                    <w:br/>
                  </w:r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 xml:space="preserve">in advance to </w:t>
                  </w:r>
                  <w:r w:rsidR="007A26A0">
                    <w:rPr>
                      <w:rFonts w:ascii="Verdana" w:hAnsi="Verdana"/>
                      <w:sz w:val="28"/>
                      <w:szCs w:val="28"/>
                    </w:rPr>
                    <w:br/>
                  </w:r>
                  <w:r w:rsidR="007A26A0" w:rsidRPr="007A26A0">
                    <w:rPr>
                      <w:rFonts w:ascii="Verdana" w:hAnsi="Verdana"/>
                      <w:sz w:val="2"/>
                      <w:szCs w:val="2"/>
                      <w:u w:val="single"/>
                    </w:rPr>
                    <w:t xml:space="preserve"> </w:t>
                  </w:r>
                  <w:hyperlink r:id="rId12" w:history="1">
                    <w:r w:rsidR="007A26A0" w:rsidRPr="007A26A0">
                      <w:rPr>
                        <w:rStyle w:val="Hyperlink"/>
                        <w:rFonts w:ascii="Verdana" w:hAnsi="Verdana"/>
                        <w:b w:val="0"/>
                        <w:bCs w:val="0"/>
                        <w:color w:val="FFFFFF" w:themeColor="background1"/>
                        <w:position w:val="8"/>
                        <w:sz w:val="28"/>
                        <w:szCs w:val="28"/>
                      </w:rPr>
                      <w:t>info@disabilityvote.org</w:t>
                    </w:r>
                  </w:hyperlink>
                </w:p>
                <w:p w14:paraId="390A120C" w14:textId="6838C80D" w:rsidR="00D14484" w:rsidRDefault="00134154" w:rsidP="00711B12">
                  <w:pPr>
                    <w:pStyle w:val="Heading2"/>
                    <w:spacing w:after="120"/>
                    <w:rPr>
                      <w:rFonts w:ascii="Verdana" w:hAnsi="Verdana"/>
                      <w:sz w:val="28"/>
                      <w:szCs w:val="28"/>
                    </w:rPr>
                  </w:pPr>
                  <w:r w:rsidRPr="007A26A0">
                    <w:rPr>
                      <w:rFonts w:ascii="Verdana" w:hAnsi="Verdana"/>
                      <w:noProof/>
                      <w:color w:val="002060"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41F3EE59" wp14:editId="6479E04E">
                        <wp:extent cx="1694815" cy="985889"/>
                        <wp:effectExtent l="0" t="0" r="635" b="5080"/>
                        <wp:docPr id="7" name="Picture 7" descr="Wisconsin Disability Vote Coalition logo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 descr="Wisconsin Disability Vote Coalition logo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4815" cy="985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C15EA4" w14:textId="3E836733" w:rsidR="002127E4" w:rsidRPr="002127E4" w:rsidRDefault="002127E4" w:rsidP="004B064F">
                  <w:pPr>
                    <w:pStyle w:val="Heading2"/>
                    <w:spacing w:after="0"/>
                    <w:rPr>
                      <w:rFonts w:ascii="Verdana" w:hAnsi="Verdana"/>
                      <w:b w:val="0"/>
                      <w:bCs w:val="0"/>
                      <w:sz w:val="28"/>
                      <w:szCs w:val="28"/>
                    </w:rPr>
                  </w:pPr>
                  <w:r w:rsidRPr="00711B12">
                    <w:rPr>
                      <w:rFonts w:ascii="Verdana" w:hAnsi="Verdana"/>
                      <w:b w:val="0"/>
                      <w:bCs w:val="0"/>
                      <w:sz w:val="24"/>
                      <w:szCs w:val="24"/>
                    </w:rPr>
                    <w:t>www.disabilityvote.org</w:t>
                  </w:r>
                </w:p>
              </w:tc>
            </w:tr>
            <w:tr w:rsidR="00A929C7" w:rsidRPr="007A26A0" w14:paraId="1E2EB3BB" w14:textId="77777777" w:rsidTr="004B064F">
              <w:trPr>
                <w:trHeight w:hRule="exact" w:val="5136"/>
              </w:trPr>
              <w:tc>
                <w:tcPr>
                  <w:tcW w:w="3744" w:type="dxa"/>
                  <w:tcBorders>
                    <w:top w:val="triple" w:sz="12" w:space="0" w:color="FFFFFF" w:themeColor="background1"/>
                    <w:bottom w:val="nil"/>
                  </w:tcBorders>
                  <w:shd w:val="clear" w:color="auto" w:fill="85130C"/>
                  <w:tcMar>
                    <w:top w:w="216" w:type="dxa"/>
                    <w:left w:w="144" w:type="dxa"/>
                    <w:right w:w="144" w:type="dxa"/>
                  </w:tcMar>
                </w:tcPr>
                <w:p w14:paraId="3E23C90B" w14:textId="3001E2EF" w:rsidR="00441760" w:rsidRPr="00383948" w:rsidRDefault="00441760" w:rsidP="00383948">
                  <w:pPr>
                    <w:pStyle w:val="Heading2"/>
                    <w:spacing w:after="120" w:line="300" w:lineRule="auto"/>
                    <w:rPr>
                      <w:rFonts w:ascii="Verdana" w:hAnsi="Verdana"/>
                    </w:rPr>
                  </w:pPr>
                  <w:r w:rsidRPr="00383948">
                    <w:rPr>
                      <w:rFonts w:ascii="Verdana" w:hAnsi="Verdana"/>
                    </w:rPr>
                    <w:t xml:space="preserve">Need help </w:t>
                  </w:r>
                  <w:r w:rsidR="00383948" w:rsidRPr="00383948">
                    <w:rPr>
                      <w:rFonts w:ascii="Verdana" w:hAnsi="Verdana"/>
                    </w:rPr>
                    <w:br/>
                  </w:r>
                  <w:r w:rsidRPr="00383948">
                    <w:rPr>
                      <w:rFonts w:ascii="Verdana" w:hAnsi="Verdana"/>
                    </w:rPr>
                    <w:t>with voting?</w:t>
                  </w:r>
                </w:p>
                <w:p w14:paraId="5EBEA98A" w14:textId="2A086C0A" w:rsidR="00936BE4" w:rsidRPr="007A26A0" w:rsidRDefault="00441760" w:rsidP="00383948">
                  <w:pPr>
                    <w:pStyle w:val="Heading2"/>
                    <w:spacing w:after="60" w:line="300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 xml:space="preserve">Contact the Disability Rights </w:t>
                  </w:r>
                  <w:r w:rsidR="0017410A" w:rsidRPr="007A26A0">
                    <w:rPr>
                      <w:rFonts w:ascii="Verdana" w:hAnsi="Verdana"/>
                      <w:sz w:val="28"/>
                      <w:szCs w:val="28"/>
                    </w:rPr>
                    <w:t>Wisconsin</w:t>
                  </w:r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r w:rsidR="0017410A" w:rsidRPr="007A26A0">
                    <w:rPr>
                      <w:rFonts w:ascii="Verdana" w:hAnsi="Verdana"/>
                      <w:sz w:val="28"/>
                      <w:szCs w:val="28"/>
                    </w:rPr>
                    <w:br/>
                  </w:r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>Voter Hotline at</w:t>
                  </w:r>
                  <w:r w:rsidR="00936BE4" w:rsidRPr="007A26A0">
                    <w:rPr>
                      <w:rFonts w:ascii="Verdana" w:hAnsi="Verdana"/>
                      <w:sz w:val="28"/>
                      <w:szCs w:val="28"/>
                    </w:rPr>
                    <w:t>:</w:t>
                  </w:r>
                </w:p>
                <w:p w14:paraId="46C94CFB" w14:textId="2E397EFE" w:rsidR="005626BE" w:rsidRPr="007A26A0" w:rsidRDefault="00441760" w:rsidP="00383948">
                  <w:pPr>
                    <w:pStyle w:val="Heading2"/>
                    <w:spacing w:after="0" w:line="300" w:lineRule="auto"/>
                    <w:rPr>
                      <w:rFonts w:ascii="Verdana" w:hAnsi="Verdana"/>
                      <w:b w:val="0"/>
                      <w:bCs w:val="0"/>
                      <w:spacing w:val="6"/>
                      <w:sz w:val="28"/>
                      <w:szCs w:val="28"/>
                    </w:rPr>
                  </w:pPr>
                  <w:r w:rsidRPr="007A26A0">
                    <w:rPr>
                      <w:rFonts w:ascii="Verdana" w:hAnsi="Verdana"/>
                      <w:b w:val="0"/>
                      <w:bCs w:val="0"/>
                      <w:spacing w:val="6"/>
                      <w:sz w:val="28"/>
                      <w:szCs w:val="28"/>
                    </w:rPr>
                    <w:t>844-DIS-VOTE</w:t>
                  </w:r>
                  <w:r w:rsidR="007A26A0" w:rsidRPr="007A26A0">
                    <w:rPr>
                      <w:rFonts w:ascii="Verdana" w:hAnsi="Verdana"/>
                      <w:b w:val="0"/>
                      <w:bCs w:val="0"/>
                      <w:spacing w:val="6"/>
                      <w:sz w:val="28"/>
                      <w:szCs w:val="28"/>
                    </w:rPr>
                    <w:t xml:space="preserve"> /</w:t>
                  </w:r>
                  <w:r w:rsidRPr="007A26A0">
                    <w:rPr>
                      <w:rFonts w:ascii="Verdana" w:hAnsi="Verdana"/>
                      <w:b w:val="0"/>
                      <w:bCs w:val="0"/>
                      <w:spacing w:val="6"/>
                      <w:sz w:val="28"/>
                      <w:szCs w:val="28"/>
                    </w:rPr>
                    <w:t xml:space="preserve"> </w:t>
                  </w:r>
                </w:p>
                <w:p w14:paraId="372A161C" w14:textId="67DA8FBE" w:rsidR="00936BE4" w:rsidRPr="007A26A0" w:rsidRDefault="00441760" w:rsidP="00383948">
                  <w:pPr>
                    <w:pStyle w:val="Heading2"/>
                    <w:spacing w:after="240" w:line="300" w:lineRule="auto"/>
                    <w:rPr>
                      <w:rFonts w:ascii="Verdana" w:hAnsi="Verdana"/>
                      <w:b w:val="0"/>
                      <w:bCs w:val="0"/>
                      <w:spacing w:val="6"/>
                      <w:sz w:val="28"/>
                      <w:szCs w:val="28"/>
                    </w:rPr>
                  </w:pPr>
                  <w:r w:rsidRPr="007A26A0">
                    <w:rPr>
                      <w:rFonts w:ascii="Verdana" w:hAnsi="Verdana"/>
                      <w:b w:val="0"/>
                      <w:bCs w:val="0"/>
                      <w:spacing w:val="6"/>
                      <w:sz w:val="28"/>
                      <w:szCs w:val="28"/>
                    </w:rPr>
                    <w:t xml:space="preserve">844-347-8683 </w:t>
                  </w:r>
                </w:p>
                <w:p w14:paraId="2BACC5D8" w14:textId="6EB0AA15" w:rsidR="00CA4BF7" w:rsidRPr="007A26A0" w:rsidRDefault="00441760" w:rsidP="00383948">
                  <w:pPr>
                    <w:pStyle w:val="Heading2"/>
                    <w:spacing w:after="0" w:line="300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 xml:space="preserve">or email us at </w:t>
                  </w:r>
                  <w:r w:rsidR="007A26A0" w:rsidRPr="007A26A0">
                    <w:rPr>
                      <w:rFonts w:ascii="Verdana" w:hAnsi="Verdana"/>
                      <w:sz w:val="28"/>
                      <w:szCs w:val="28"/>
                    </w:rPr>
                    <w:br/>
                  </w:r>
                  <w:r w:rsidR="007A26A0" w:rsidRPr="007A26A0">
                    <w:rPr>
                      <w:rFonts w:ascii="Verdana" w:hAnsi="Verdana"/>
                      <w:spacing w:val="6"/>
                      <w:sz w:val="2"/>
                      <w:szCs w:val="2"/>
                      <w:u w:val="single"/>
                    </w:rPr>
                    <w:t xml:space="preserve"> </w:t>
                  </w:r>
                  <w:hyperlink r:id="rId15" w:history="1">
                    <w:r w:rsidR="007A26A0" w:rsidRPr="007A26A0">
                      <w:rPr>
                        <w:rStyle w:val="Hyperlink"/>
                        <w:rFonts w:ascii="Verdana" w:hAnsi="Verdana"/>
                        <w:b w:val="0"/>
                        <w:bCs w:val="0"/>
                        <w:color w:val="FFFFFF" w:themeColor="background1"/>
                        <w:spacing w:val="6"/>
                        <w:position w:val="8"/>
                        <w:sz w:val="28"/>
                        <w:szCs w:val="28"/>
                      </w:rPr>
                      <w:t>info@disabilityvote.org</w:t>
                    </w:r>
                  </w:hyperlink>
                  <w:r w:rsidRPr="007A26A0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14:paraId="00B1D29F" w14:textId="4FFE7CA9" w:rsidR="00A929C7" w:rsidRPr="007A26A0" w:rsidRDefault="00A929C7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37FC427E" w14:textId="3A7B951C" w:rsidR="00B965E6" w:rsidRPr="00B965E6" w:rsidRDefault="00B965E6" w:rsidP="00F144E9">
      <w:pPr>
        <w:tabs>
          <w:tab w:val="left" w:pos="810"/>
          <w:tab w:val="left" w:pos="3210"/>
        </w:tabs>
      </w:pPr>
    </w:p>
    <w:sectPr w:rsidR="00B965E6" w:rsidRPr="00B965E6" w:rsidSect="00F144E9">
      <w:pgSz w:w="12240" w:h="15840"/>
      <w:pgMar w:top="720" w:right="864" w:bottom="23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07B07" w14:textId="77777777" w:rsidR="00160A6D" w:rsidRDefault="00160A6D" w:rsidP="00C5038D">
      <w:pPr>
        <w:spacing w:after="0" w:line="240" w:lineRule="auto"/>
      </w:pPr>
      <w:r>
        <w:separator/>
      </w:r>
    </w:p>
  </w:endnote>
  <w:endnote w:type="continuationSeparator" w:id="0">
    <w:p w14:paraId="73EF42D2" w14:textId="77777777" w:rsidR="00160A6D" w:rsidRDefault="00160A6D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AF462" w14:textId="77777777" w:rsidR="00160A6D" w:rsidRDefault="00160A6D" w:rsidP="00C5038D">
      <w:pPr>
        <w:spacing w:after="0" w:line="240" w:lineRule="auto"/>
      </w:pPr>
      <w:r>
        <w:separator/>
      </w:r>
    </w:p>
  </w:footnote>
  <w:footnote w:type="continuationSeparator" w:id="0">
    <w:p w14:paraId="14684B71" w14:textId="77777777" w:rsidR="00160A6D" w:rsidRDefault="00160A6D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F92210"/>
    <w:multiLevelType w:val="hybridMultilevel"/>
    <w:tmpl w:val="01D4964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806317732">
    <w:abstractNumId w:val="9"/>
  </w:num>
  <w:num w:numId="2" w16cid:durableId="537670155">
    <w:abstractNumId w:val="7"/>
  </w:num>
  <w:num w:numId="3" w16cid:durableId="1533883079">
    <w:abstractNumId w:val="6"/>
  </w:num>
  <w:num w:numId="4" w16cid:durableId="1441291228">
    <w:abstractNumId w:val="5"/>
  </w:num>
  <w:num w:numId="5" w16cid:durableId="396784923">
    <w:abstractNumId w:val="4"/>
  </w:num>
  <w:num w:numId="6" w16cid:durableId="1305354676">
    <w:abstractNumId w:val="8"/>
  </w:num>
  <w:num w:numId="7" w16cid:durableId="1235775438">
    <w:abstractNumId w:val="3"/>
  </w:num>
  <w:num w:numId="8" w16cid:durableId="491068866">
    <w:abstractNumId w:val="2"/>
  </w:num>
  <w:num w:numId="9" w16cid:durableId="2104840816">
    <w:abstractNumId w:val="1"/>
  </w:num>
  <w:num w:numId="10" w16cid:durableId="1632051182">
    <w:abstractNumId w:val="0"/>
  </w:num>
  <w:num w:numId="11" w16cid:durableId="2491208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37"/>
    <w:rsid w:val="000119F4"/>
    <w:rsid w:val="00015379"/>
    <w:rsid w:val="00020E88"/>
    <w:rsid w:val="00027398"/>
    <w:rsid w:val="00096E46"/>
    <w:rsid w:val="000A0B37"/>
    <w:rsid w:val="00115FD0"/>
    <w:rsid w:val="00117DE5"/>
    <w:rsid w:val="00134154"/>
    <w:rsid w:val="0014690A"/>
    <w:rsid w:val="00150C28"/>
    <w:rsid w:val="00160A6D"/>
    <w:rsid w:val="00163B33"/>
    <w:rsid w:val="00164E80"/>
    <w:rsid w:val="00166F95"/>
    <w:rsid w:val="0017009A"/>
    <w:rsid w:val="00173E27"/>
    <w:rsid w:val="0017410A"/>
    <w:rsid w:val="00192909"/>
    <w:rsid w:val="001C4B05"/>
    <w:rsid w:val="001E335A"/>
    <w:rsid w:val="001F3964"/>
    <w:rsid w:val="00202606"/>
    <w:rsid w:val="002127E4"/>
    <w:rsid w:val="00216DFA"/>
    <w:rsid w:val="002405E0"/>
    <w:rsid w:val="00257C28"/>
    <w:rsid w:val="00276832"/>
    <w:rsid w:val="002D4FA1"/>
    <w:rsid w:val="002E0C5A"/>
    <w:rsid w:val="00315E34"/>
    <w:rsid w:val="00321AE6"/>
    <w:rsid w:val="0033441E"/>
    <w:rsid w:val="00361BCB"/>
    <w:rsid w:val="003655F1"/>
    <w:rsid w:val="00383948"/>
    <w:rsid w:val="003D32C9"/>
    <w:rsid w:val="003E5B3F"/>
    <w:rsid w:val="00421850"/>
    <w:rsid w:val="00426016"/>
    <w:rsid w:val="00441760"/>
    <w:rsid w:val="0047449D"/>
    <w:rsid w:val="0047795F"/>
    <w:rsid w:val="004A6C89"/>
    <w:rsid w:val="004B064F"/>
    <w:rsid w:val="004C1A73"/>
    <w:rsid w:val="004E3513"/>
    <w:rsid w:val="004F460E"/>
    <w:rsid w:val="0050737C"/>
    <w:rsid w:val="00511792"/>
    <w:rsid w:val="00532AFD"/>
    <w:rsid w:val="005428AA"/>
    <w:rsid w:val="00547D28"/>
    <w:rsid w:val="005626BE"/>
    <w:rsid w:val="00565A28"/>
    <w:rsid w:val="005A4F3C"/>
    <w:rsid w:val="005B2FDA"/>
    <w:rsid w:val="005D3E77"/>
    <w:rsid w:val="005D7477"/>
    <w:rsid w:val="00600499"/>
    <w:rsid w:val="006152AE"/>
    <w:rsid w:val="00651898"/>
    <w:rsid w:val="00663B11"/>
    <w:rsid w:val="00666FCA"/>
    <w:rsid w:val="006769A5"/>
    <w:rsid w:val="00692A8D"/>
    <w:rsid w:val="006D4A33"/>
    <w:rsid w:val="006F3CE1"/>
    <w:rsid w:val="00702F3D"/>
    <w:rsid w:val="00710B4E"/>
    <w:rsid w:val="00711863"/>
    <w:rsid w:val="00711B12"/>
    <w:rsid w:val="00725806"/>
    <w:rsid w:val="00726150"/>
    <w:rsid w:val="00731298"/>
    <w:rsid w:val="0074283E"/>
    <w:rsid w:val="00747423"/>
    <w:rsid w:val="00760E88"/>
    <w:rsid w:val="007943AC"/>
    <w:rsid w:val="007A26A0"/>
    <w:rsid w:val="007A7992"/>
    <w:rsid w:val="007B77B0"/>
    <w:rsid w:val="007C6DE6"/>
    <w:rsid w:val="0082259F"/>
    <w:rsid w:val="00851221"/>
    <w:rsid w:val="00867B4C"/>
    <w:rsid w:val="00874975"/>
    <w:rsid w:val="00897CA1"/>
    <w:rsid w:val="008A7F58"/>
    <w:rsid w:val="008E52E0"/>
    <w:rsid w:val="009003EF"/>
    <w:rsid w:val="009015B9"/>
    <w:rsid w:val="00906637"/>
    <w:rsid w:val="009137FC"/>
    <w:rsid w:val="00936BE4"/>
    <w:rsid w:val="00965FD0"/>
    <w:rsid w:val="00973FB1"/>
    <w:rsid w:val="009A1F44"/>
    <w:rsid w:val="009A2CBF"/>
    <w:rsid w:val="009A4C78"/>
    <w:rsid w:val="009A6DB1"/>
    <w:rsid w:val="009A6FDF"/>
    <w:rsid w:val="009D6CE8"/>
    <w:rsid w:val="009E3A75"/>
    <w:rsid w:val="009F505E"/>
    <w:rsid w:val="00A37997"/>
    <w:rsid w:val="00A918B2"/>
    <w:rsid w:val="00A929C7"/>
    <w:rsid w:val="00AA20FE"/>
    <w:rsid w:val="00B04D4E"/>
    <w:rsid w:val="00B12E68"/>
    <w:rsid w:val="00B303E1"/>
    <w:rsid w:val="00B453BF"/>
    <w:rsid w:val="00B57FC7"/>
    <w:rsid w:val="00B81B55"/>
    <w:rsid w:val="00B965E6"/>
    <w:rsid w:val="00BE1B5A"/>
    <w:rsid w:val="00C33B9E"/>
    <w:rsid w:val="00C36AD2"/>
    <w:rsid w:val="00C5038D"/>
    <w:rsid w:val="00C57ABE"/>
    <w:rsid w:val="00C9436E"/>
    <w:rsid w:val="00CA4BF7"/>
    <w:rsid w:val="00CD1B65"/>
    <w:rsid w:val="00D14484"/>
    <w:rsid w:val="00D316C0"/>
    <w:rsid w:val="00D451C1"/>
    <w:rsid w:val="00D64A70"/>
    <w:rsid w:val="00D73B50"/>
    <w:rsid w:val="00D81996"/>
    <w:rsid w:val="00D821C5"/>
    <w:rsid w:val="00D92114"/>
    <w:rsid w:val="00DB1301"/>
    <w:rsid w:val="00DD2FF0"/>
    <w:rsid w:val="00DE6E0A"/>
    <w:rsid w:val="00E14DF5"/>
    <w:rsid w:val="00E27807"/>
    <w:rsid w:val="00E80427"/>
    <w:rsid w:val="00E9165C"/>
    <w:rsid w:val="00EA1A6F"/>
    <w:rsid w:val="00EA26A1"/>
    <w:rsid w:val="00EB6086"/>
    <w:rsid w:val="00EC6A7A"/>
    <w:rsid w:val="00ED7D2C"/>
    <w:rsid w:val="00F144E9"/>
    <w:rsid w:val="00F308FA"/>
    <w:rsid w:val="00F70563"/>
    <w:rsid w:val="00F7373A"/>
    <w:rsid w:val="00F86A5F"/>
    <w:rsid w:val="00F970A1"/>
    <w:rsid w:val="00FE499C"/>
    <w:rsid w:val="00FF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B767BC"/>
  <w15:chartTrackingRefBased/>
  <w15:docId w15:val="{F39957E2-224B-4B49-A861-58905E8F2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57FC7"/>
    <w:rPr>
      <w:color w:val="3D537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B57FC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41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isabilityvote.org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disabilityvote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info@disabilityvote.org" TargetMode="Externa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ugajwcjh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216958068B8C4BA8101CEF786ECB07" ma:contentTypeVersion="18" ma:contentTypeDescription="Create a new document." ma:contentTypeScope="" ma:versionID="5fd17c5ac1aedd278cd70381fe121e51">
  <xsd:schema xmlns:xsd="http://www.w3.org/2001/XMLSchema" xmlns:xs="http://www.w3.org/2001/XMLSchema" xmlns:p="http://schemas.microsoft.com/office/2006/metadata/properties" xmlns:ns2="dcc1500a-8310-4708-bc43-319f606a1b48" xmlns:ns3="2d5ae9d6-5a8a-4f37-b272-34801c0d2b59" targetNamespace="http://schemas.microsoft.com/office/2006/metadata/properties" ma:root="true" ma:fieldsID="042377cdbb14e93127bc8aba2e478822" ns2:_="" ns3:_="">
    <xsd:import namespace="dcc1500a-8310-4708-bc43-319f606a1b48"/>
    <xsd:import namespace="2d5ae9d6-5a8a-4f37-b272-34801c0d2b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1500a-8310-4708-bc43-319f606a1b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ff2f7b-afb3-4141-81f8-abed4266f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ae9d6-5a8a-4f37-b272-34801c0d2b5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5b6afa1-649d-4c4e-aa92-158833a29411}" ma:internalName="TaxCatchAll" ma:showField="CatchAllData" ma:web="2d5ae9d6-5a8a-4f37-b272-34801c0d2b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c1500a-8310-4708-bc43-319f606a1b48">
      <Terms xmlns="http://schemas.microsoft.com/office/infopath/2007/PartnerControls"/>
    </lcf76f155ced4ddcb4097134ff3c332f>
    <TaxCatchAll xmlns="2d5ae9d6-5a8a-4f37-b272-34801c0d2b59" xsi:nil="true"/>
  </documentManagement>
</p:properties>
</file>

<file path=customXml/itemProps1.xml><?xml version="1.0" encoding="utf-8"?>
<ds:datastoreItem xmlns:ds="http://schemas.openxmlformats.org/officeDocument/2006/customXml" ds:itemID="{5C3C4B0A-C67C-4413-8CBD-E2F28513ECE8}"/>
</file>

<file path=customXml/itemProps2.xml><?xml version="1.0" encoding="utf-8"?>
<ds:datastoreItem xmlns:ds="http://schemas.openxmlformats.org/officeDocument/2006/customXml" ds:itemID="{B3C46A77-381E-448F-97A2-6054554BC9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30008D-9DF2-4941-AE0E-FC86D15BA0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36</TotalTime>
  <Pages>1</Pages>
  <Words>167</Words>
  <Characters>1016</Characters>
  <Application>Microsoft Office Word</Application>
  <DocSecurity>0</DocSecurity>
  <Lines>48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Neugart, Jennifer W - BPDD</dc:creator>
  <cp:keywords/>
  <dc:description/>
  <cp:lastModifiedBy>Willa Tsao</cp:lastModifiedBy>
  <cp:revision>7</cp:revision>
  <cp:lastPrinted>2012-12-25T21:02:00Z</cp:lastPrinted>
  <dcterms:created xsi:type="dcterms:W3CDTF">2025-08-13T15:38:00Z</dcterms:created>
  <dcterms:modified xsi:type="dcterms:W3CDTF">2025-08-25T22:30:00Z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0x01010010216958068B8C4BA8101CEF786ECB07</vt:lpwstr>
  </property>
  <property fmtid="{D5CDD505-2E9C-101B-9397-08002B2CF9AE}" pid="4" name="GrammarlyDocumentId">
    <vt:lpwstr>5f65ae7e9b0381f6767f0fc73eb13b370f5cb8b52e6d38bd9b67fda83b478fbd</vt:lpwstr>
  </property>
</Properties>
</file>